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F89" w:rsidRPr="00F25EB7" w:rsidRDefault="00C70F89" w:rsidP="00404ED6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bookmark2"/>
      <w:bookmarkStart w:id="1" w:name="bookmark3"/>
      <w:r w:rsidRPr="00F25EB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5pt;height:840.75pt">
            <v:imagedata r:id="rId7" o:title=""/>
          </v:shape>
        </w:pict>
      </w:r>
    </w:p>
    <w:p w:rsidR="00C70F89" w:rsidRPr="00404ED6" w:rsidRDefault="00C70F89" w:rsidP="00404E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ED6">
        <w:rPr>
          <w:rFonts w:ascii="Times New Roman" w:hAnsi="Times New Roman" w:cs="Times New Roman"/>
          <w:b/>
          <w:sz w:val="28"/>
          <w:szCs w:val="28"/>
        </w:rPr>
        <w:t>1. Загальні положення</w:t>
      </w:r>
      <w:bookmarkEnd w:id="0"/>
      <w:bookmarkEnd w:id="1"/>
    </w:p>
    <w:p w:rsidR="00C70F89" w:rsidRDefault="00C70F89" w:rsidP="00565BA0">
      <w:pPr>
        <w:pStyle w:val="1"/>
        <w:numPr>
          <w:ilvl w:val="1"/>
          <w:numId w:val="1"/>
        </w:numPr>
        <w:shd w:val="clear" w:color="auto" w:fill="auto"/>
        <w:tabs>
          <w:tab w:val="left" w:pos="532"/>
        </w:tabs>
        <w:ind w:left="600" w:hanging="600"/>
        <w:jc w:val="both"/>
      </w:pPr>
      <w:r>
        <w:t>Положення про апеляційну комісію КВНЗ «Бердичівський медичний коледж» відповідає вимогам Умов прийому на навчання до закладів фахової передвищої освіти в 2020році, затверджених наказом МОН України від 30 жовтня 2019 року №1350 та зареєстрованих в Міністерстві юстиції України 17 січня 2020 року №49/34332, Положення про приймальну комісію вищого навчального закладу, затвердженого наказом Міністерства освіти і науки України №1085 від 15.10.2015 р., зареєстрованого в Міністерстві юстиції України 04 листопада 2015 року №1353/27798.</w:t>
      </w:r>
    </w:p>
    <w:p w:rsidR="00C70F89" w:rsidRDefault="00C70F89" w:rsidP="00565BA0">
      <w:pPr>
        <w:pStyle w:val="1"/>
        <w:numPr>
          <w:ilvl w:val="1"/>
          <w:numId w:val="1"/>
        </w:numPr>
        <w:shd w:val="clear" w:color="auto" w:fill="auto"/>
        <w:tabs>
          <w:tab w:val="left" w:pos="532"/>
        </w:tabs>
        <w:ind w:left="600" w:hanging="600"/>
        <w:jc w:val="both"/>
      </w:pPr>
      <w:r>
        <w:t>Апеляційна комісія коледжу працює в умовах гласності відповідно до чинного законодавства України, Положення про приймальну комісію КВІІЗ «Бердичівський медичний коледж» та Правил прийому до КВНЗ «Бердичівський медичний коледж» Житомирської обласної ради.</w:t>
      </w:r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32"/>
        </w:tabs>
        <w:ind w:left="600" w:hanging="600"/>
      </w:pPr>
      <w:r>
        <w:t>Розгляд апеляцій проводиться з метою виявлення об’єктивності виставленої оцінки, а не з метою перескладання тестування або вступного випробування.</w:t>
      </w:r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32"/>
        </w:tabs>
        <w:spacing w:after="40"/>
        <w:ind w:left="600" w:hanging="600"/>
      </w:pPr>
      <w:r>
        <w:t>Порядок подання і розгляду апеляцій через засоби наочної інформації доводиться до відома абітурієнтів до початку вступного випробування.</w:t>
      </w:r>
    </w:p>
    <w:p w:rsidR="00C70F89" w:rsidRDefault="00C70F89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532"/>
        </w:tabs>
      </w:pPr>
      <w:bookmarkStart w:id="2" w:name="bookmark4"/>
      <w:bookmarkStart w:id="3" w:name="bookmark5"/>
      <w:r>
        <w:t>Склад апеляційної комісії</w:t>
      </w:r>
      <w:bookmarkEnd w:id="2"/>
      <w:bookmarkEnd w:id="3"/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40"/>
        </w:tabs>
        <w:ind w:left="600" w:hanging="600"/>
      </w:pPr>
      <w:r>
        <w:t>Апеляційна комісія КВНЗ «Бердичівський медичний коледж» створюється для вирішення спірних питань, які виникли під час проведення вступних випробувань і розгляду апеляцій абітурієнтів.</w:t>
      </w:r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49"/>
        </w:tabs>
      </w:pPr>
      <w:r>
        <w:t>Склад та порядок роботи апеляційної комісії затверджується наказом директора.</w:t>
      </w:r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49"/>
        </w:tabs>
        <w:ind w:left="600" w:hanging="600"/>
      </w:pPr>
      <w:r>
        <w:t>Головою апеляційної комісії призначається заступник голови приймальної комісії, заступник директора з виховної роботи та гуманітарних питань.</w:t>
      </w:r>
    </w:p>
    <w:p w:rsidR="00C70F89" w:rsidRDefault="00C70F89">
      <w:pPr>
        <w:pStyle w:val="1"/>
        <w:numPr>
          <w:ilvl w:val="1"/>
          <w:numId w:val="1"/>
        </w:numPr>
        <w:shd w:val="clear" w:color="auto" w:fill="auto"/>
        <w:tabs>
          <w:tab w:val="left" w:pos="549"/>
        </w:tabs>
        <w:spacing w:after="40"/>
        <w:ind w:left="600" w:hanging="600"/>
      </w:pPr>
      <w:r>
        <w:t>Склад апеляційної комісії формується з числа кращих вчителів системи загальної середньої освіти регіону, які не є членами предметних комісій.</w:t>
      </w:r>
    </w:p>
    <w:p w:rsidR="00C70F89" w:rsidRDefault="00C70F89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532"/>
        </w:tabs>
      </w:pPr>
      <w:bookmarkStart w:id="4" w:name="bookmark6"/>
      <w:bookmarkStart w:id="5" w:name="bookmark7"/>
      <w:r>
        <w:t>Порядок подання заяв на апеляцію</w:t>
      </w:r>
      <w:bookmarkEnd w:id="4"/>
      <w:bookmarkEnd w:id="5"/>
    </w:p>
    <w:p w:rsidR="00C70F89" w:rsidRDefault="00C70F89" w:rsidP="00671B62">
      <w:pPr>
        <w:pStyle w:val="1"/>
        <w:numPr>
          <w:ilvl w:val="1"/>
          <w:numId w:val="1"/>
        </w:numPr>
        <w:shd w:val="clear" w:color="auto" w:fill="auto"/>
        <w:tabs>
          <w:tab w:val="left" w:pos="549"/>
        </w:tabs>
        <w:spacing w:after="140" w:line="257" w:lineRule="auto"/>
        <w:ind w:left="540" w:hanging="540"/>
      </w:pPr>
      <w:r>
        <w:t>Вступник має право подати письмову апеляційну заяву на ім’я директора коледжу про незгоду з оцінкою (балом), отриманою ним на вступному тестуванні або випробуванні (далі - апеляцію).</w:t>
      </w:r>
      <w:r>
        <w:rPr>
          <w:lang w:val="ru-RU" w:eastAsia="ru-RU"/>
        </w:rPr>
        <w:t xml:space="preserve">Подана </w:t>
      </w:r>
      <w:r>
        <w:t>апеляція анулює результати тестування, вступних випробувань, на яке вона подається. За результатами розгляду апеляції робота оцінюється заново.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Апеляції на результати вступних тестувань, вступних випробувань повинні подаватись до приймальної комісії, тільки в письмовій формі, за зразком, який затверджений головою приймальної комісії до початку вступних іспитів, особисто абітурієнтом в день оголошення оцінки (при складанні письмового тестового іспиту), при проходженні співбесіди або творчого конкурсу (ліплення) - в день здачі співбесіди або творчого конкурсу (ліплення).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Апеляційні заяви від інших осіб, в тому числі родичів абітурієнтів, не приймаються й не розглядаються.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Абітурієнт, який претендує на перегляд оцінки, отриманої на вступному тестуванні (вступних випробуваннях), творчому конкурсі (ліплення) повинен пред’явити документ, що посвідчує його особу, та подати екзаменаційний лист тестування (вступних випробувань).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</w:pPr>
      <w:r>
        <w:t>Заяви на апеляцію, подані не в установлені терміни, до розгляду не приймаються.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after="220" w:line="257" w:lineRule="auto"/>
        <w:ind w:left="540" w:hanging="540"/>
        <w:jc w:val="both"/>
      </w:pPr>
      <w:r>
        <w:t>Апеляції з питань відсторонення від випробування не розглядаються (в разі користування вступником під час випробування сторонніми джерелами інформації (в тому числі підказуванням) він відсторонюється від участі у випробуваннях).</w:t>
      </w:r>
    </w:p>
    <w:p w:rsidR="00C70F89" w:rsidRDefault="00C70F89">
      <w:pPr>
        <w:pStyle w:val="22"/>
        <w:keepNext/>
        <w:keepLines/>
        <w:numPr>
          <w:ilvl w:val="0"/>
          <w:numId w:val="2"/>
        </w:numPr>
        <w:shd w:val="clear" w:color="auto" w:fill="auto"/>
        <w:tabs>
          <w:tab w:val="left" w:pos="330"/>
        </w:tabs>
      </w:pPr>
      <w:bookmarkStart w:id="6" w:name="bookmark8"/>
      <w:bookmarkStart w:id="7" w:name="bookmark9"/>
      <w:r>
        <w:t>Порядок розгляду апеляцій</w:t>
      </w:r>
      <w:bookmarkEnd w:id="6"/>
      <w:bookmarkEnd w:id="7"/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Апеляції на результати вступних випробувань розглядає апеляційна комісія у складі голови комісії та викладача відповідної дисципліни з числа затверджених відповідним наказом.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Апеляція розглядається на засіданні апеляційної комісії не пізніше наступного робочого дня після її подання, як правило в присутності вступника.</w:t>
      </w:r>
    </w:p>
    <w:p w:rsidR="00C70F89" w:rsidRDefault="00C70F89">
      <w:pPr>
        <w:pStyle w:val="1"/>
        <w:shd w:val="clear" w:color="auto" w:fill="auto"/>
        <w:spacing w:line="257" w:lineRule="auto"/>
        <w:ind w:left="540" w:firstLine="800"/>
        <w:jc w:val="both"/>
      </w:pPr>
      <w:r>
        <w:t>Відсутність вступника на засіданні апеляційної комісії не може бути причиною оскарження рішення апеляційної комісії з боку вступника. У разі неявки абітурієнта на засідання апеляційної комісії, рішення апеляційної комісії повідомляється (надсилається) листом.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На засіданні апеляційної комісії можуть бути присутні голова відповідної предметної комісії та (або) екзаменатори в якості експертів. Вони мають право давати обґрунтовані пояснення абітурієнту та членам апеляційної комісії щодо відповідності виставлених балів затвердженим критеріям оцінювання.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Протокол роботи апеляційної комісії веде відповідальний секретар приймальної комісії.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Абітурієнти запрошуються на засідання апеляційної комісії по одній особі. Вони знайомляться зі своєю перевіреною роботою та отримують пояснення щодо помилок і зауважень.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Додаткове опитування абітурієнтів членами апеляційної комісії під час проведення апеляції не допускається.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549"/>
        </w:tabs>
        <w:spacing w:line="257" w:lineRule="auto"/>
        <w:ind w:left="540" w:hanging="540"/>
        <w:jc w:val="both"/>
      </w:pPr>
      <w:r>
        <w:t>За результатами розгляду апеляції виноситься рішення апеляційної комісії щодо оцінки за тестування, або вступне випробування, про що складається протокол апеляційної комісії.</w:t>
      </w:r>
    </w:p>
    <w:p w:rsidR="00C70F89" w:rsidRDefault="00C70F89">
      <w:pPr>
        <w:pStyle w:val="1"/>
        <w:shd w:val="clear" w:color="auto" w:fill="auto"/>
        <w:spacing w:line="257" w:lineRule="auto"/>
        <w:ind w:left="540" w:firstLine="800"/>
        <w:jc w:val="both"/>
      </w:pPr>
      <w:r>
        <w:t>У разі необхідності зміни оцінки (як у разі її збільшення, так і в разі зменшення), відповідне рішення вноситься до протоколу, а зміна оцінки відображається у роботі та екзаменаційному листі тестування.</w:t>
      </w:r>
    </w:p>
    <w:p w:rsidR="00C70F89" w:rsidRDefault="00C70F89">
      <w:pPr>
        <w:pStyle w:val="1"/>
        <w:shd w:val="clear" w:color="auto" w:fill="auto"/>
        <w:ind w:left="500" w:firstLine="820"/>
        <w:jc w:val="both"/>
      </w:pPr>
      <w:r>
        <w:t>За наслідками розгляду апеляції комісія має право прийняти одне з трьох рішень:</w:t>
      </w:r>
    </w:p>
    <w:p w:rsidR="00C70F89" w:rsidRDefault="00C70F89">
      <w:pPr>
        <w:pStyle w:val="1"/>
        <w:numPr>
          <w:ilvl w:val="0"/>
          <w:numId w:val="3"/>
        </w:numPr>
        <w:shd w:val="clear" w:color="auto" w:fill="auto"/>
        <w:tabs>
          <w:tab w:val="left" w:pos="873"/>
        </w:tabs>
        <w:ind w:left="800" w:hanging="280"/>
        <w:jc w:val="both"/>
      </w:pPr>
      <w:r>
        <w:t>„попередня оцінка (бал) вступного іспиту (випробування) відповідає рівню якості виконаної роботи та не змінюється”;</w:t>
      </w:r>
    </w:p>
    <w:p w:rsidR="00C70F89" w:rsidRDefault="00C70F89">
      <w:pPr>
        <w:pStyle w:val="1"/>
        <w:numPr>
          <w:ilvl w:val="0"/>
          <w:numId w:val="3"/>
        </w:numPr>
        <w:shd w:val="clear" w:color="auto" w:fill="auto"/>
        <w:tabs>
          <w:tab w:val="left" w:pos="873"/>
        </w:tabs>
        <w:ind w:left="800" w:hanging="280"/>
        <w:jc w:val="both"/>
      </w:pPr>
      <w:r>
        <w:t>„попередня оцінка (бал) вступного іспиту (випробування) не відповідає рівню та якості виконаної роботи та збільшується на ... балів (вказується нова оцінка (бал) відповідно до прийнятої системи оцінювання)”;</w:t>
      </w:r>
    </w:p>
    <w:p w:rsidR="00C70F89" w:rsidRDefault="00C70F89">
      <w:pPr>
        <w:pStyle w:val="1"/>
        <w:shd w:val="clear" w:color="auto" w:fill="auto"/>
        <w:spacing w:after="280"/>
        <w:ind w:left="800" w:firstLine="40"/>
        <w:jc w:val="both"/>
      </w:pPr>
      <w:r>
        <w:t>„попередня оцінка (бал) вступного іспиту (випробування) не відповідає рівню та якості виконаної роботи та зменшується на ... балів (вказується нова оцінка (бал) відповідно до прийнятої системи оцінювання)”.</w:t>
      </w:r>
    </w:p>
    <w:p w:rsidR="00C70F89" w:rsidRDefault="00C70F89">
      <w:pPr>
        <w:pStyle w:val="1"/>
        <w:shd w:val="clear" w:color="auto" w:fill="auto"/>
        <w:ind w:left="500" w:firstLine="820"/>
        <w:jc w:val="both"/>
      </w:pPr>
      <w:r>
        <w:t>Якщо за наслідками розгляду апеляції комісія приймає рішення про зміну результатів попереднього вступного випробування (іспиту), нова оцінка (бал) знань абітурієнта виставляється цифрою та прописом спочатку в протоколі апеляційної комісії, а потім вносяться відповідні зміни до екзаменаційній відомості та екзаменаційного листа.</w:t>
      </w:r>
    </w:p>
    <w:p w:rsidR="00C70F89" w:rsidRDefault="00C70F89">
      <w:pPr>
        <w:pStyle w:val="1"/>
        <w:shd w:val="clear" w:color="auto" w:fill="auto"/>
        <w:ind w:left="500" w:firstLine="820"/>
        <w:jc w:val="both"/>
      </w:pPr>
      <w:r>
        <w:t>Кожна нова оцінка (бал) вступного іспиту (випробування), як в екзаменаційній відомості, так і в екзаменаційному листі підписується головою апеляційної комісії.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632"/>
        </w:tabs>
        <w:ind w:left="500" w:hanging="500"/>
        <w:jc w:val="both"/>
      </w:pPr>
      <w:r>
        <w:t>Абітурієнту, апеляція якого розглядається, пропонується підписати протокол апеляційної комісії та вказати в ньому про свою згоду або незгоду з рішенням апеляційної комісії.</w:t>
      </w:r>
    </w:p>
    <w:p w:rsidR="00C70F89" w:rsidRDefault="00C70F89">
      <w:pPr>
        <w:pStyle w:val="1"/>
        <w:shd w:val="clear" w:color="auto" w:fill="auto"/>
        <w:ind w:left="500" w:firstLine="820"/>
        <w:jc w:val="both"/>
      </w:pPr>
      <w:r>
        <w:t>Якщо після надання пояснень абітурієнт не погоджується з отриманою оцінкою (балом), члени апеляційної комісії складають рецензію, яка разом з роботою розглядається та затверджується на найближчому засіданні приймальної комісії.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632"/>
        </w:tabs>
        <w:ind w:left="500" w:hanging="500"/>
      </w:pPr>
      <w:r>
        <w:t>Протокол підписують члени апеляційної комісії (не менше двох осіб) та голова апеляційної комісії.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668"/>
        </w:tabs>
        <w:jc w:val="both"/>
      </w:pPr>
      <w:r>
        <w:t>Розгляд кожної апеляції повинен продовжуватись не більше однієї академічної</w:t>
      </w:r>
    </w:p>
    <w:p w:rsidR="00C70F89" w:rsidRDefault="00C70F89">
      <w:pPr>
        <w:pStyle w:val="1"/>
        <w:shd w:val="clear" w:color="auto" w:fill="auto"/>
        <w:ind w:firstLine="800"/>
        <w:jc w:val="both"/>
      </w:pPr>
      <w:r>
        <w:t>години.</w:t>
      </w:r>
    </w:p>
    <w:p w:rsidR="00C70F89" w:rsidRDefault="00C70F89">
      <w:pPr>
        <w:pStyle w:val="1"/>
        <w:numPr>
          <w:ilvl w:val="1"/>
          <w:numId w:val="2"/>
        </w:numPr>
        <w:shd w:val="clear" w:color="auto" w:fill="auto"/>
        <w:tabs>
          <w:tab w:val="left" w:pos="668"/>
        </w:tabs>
        <w:spacing w:after="1560"/>
        <w:ind w:left="800" w:hanging="800"/>
        <w:jc w:val="both"/>
      </w:pPr>
      <w:r>
        <w:t>Оплату праці членів апеляційної комісії, за винятком тих, які входять до неї згідно з посадовими обов’язками, проводити за нормами погодинної оплати праці за фактично відпрацьований час відповідно до затверджених нормативно правових актів.</w:t>
      </w:r>
    </w:p>
    <w:sectPr w:rsidR="00C70F89" w:rsidSect="00F25818">
      <w:pgSz w:w="11900" w:h="16840"/>
      <w:pgMar w:top="898" w:right="344" w:bottom="863" w:left="885" w:header="470" w:footer="435" w:gutter="0"/>
      <w:pgNumType w:start="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0F89" w:rsidRDefault="00C70F89">
      <w:r>
        <w:separator/>
      </w:r>
    </w:p>
  </w:endnote>
  <w:endnote w:type="continuationSeparator" w:id="0">
    <w:p w:rsidR="00C70F89" w:rsidRDefault="00C70F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0F89" w:rsidRDefault="00C70F89"/>
  </w:footnote>
  <w:footnote w:type="continuationSeparator" w:id="0">
    <w:p w:rsidR="00C70F89" w:rsidRDefault="00C70F8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01C15"/>
    <w:multiLevelType w:val="multilevel"/>
    <w:tmpl w:val="2EF28A8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D122036"/>
    <w:multiLevelType w:val="multilevel"/>
    <w:tmpl w:val="FA3694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66906C19"/>
    <w:multiLevelType w:val="multilevel"/>
    <w:tmpl w:val="871A576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7C45"/>
    <w:rsid w:val="000C3C3F"/>
    <w:rsid w:val="00100BE6"/>
    <w:rsid w:val="00127C45"/>
    <w:rsid w:val="00404ED6"/>
    <w:rsid w:val="004145D9"/>
    <w:rsid w:val="004E1391"/>
    <w:rsid w:val="004E2E0B"/>
    <w:rsid w:val="0052233C"/>
    <w:rsid w:val="00564B32"/>
    <w:rsid w:val="00565BA0"/>
    <w:rsid w:val="005C192B"/>
    <w:rsid w:val="0065445F"/>
    <w:rsid w:val="00666A2B"/>
    <w:rsid w:val="00671B62"/>
    <w:rsid w:val="00746082"/>
    <w:rsid w:val="007D5988"/>
    <w:rsid w:val="009372EC"/>
    <w:rsid w:val="009D3ED8"/>
    <w:rsid w:val="009E2921"/>
    <w:rsid w:val="00B863DB"/>
    <w:rsid w:val="00BF55E8"/>
    <w:rsid w:val="00C271D7"/>
    <w:rsid w:val="00C33C9D"/>
    <w:rsid w:val="00C415D3"/>
    <w:rsid w:val="00C70F89"/>
    <w:rsid w:val="00E8392E"/>
    <w:rsid w:val="00F25818"/>
    <w:rsid w:val="00F25EB7"/>
    <w:rsid w:val="00FF5F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5818"/>
    <w:pPr>
      <w:widowControl w:val="0"/>
    </w:pPr>
    <w:rPr>
      <w:color w:val="000000"/>
      <w:sz w:val="24"/>
      <w:szCs w:val="24"/>
      <w:lang w:val="uk-UA" w:eastAsia="uk-U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2">
    <w:name w:val="Основной текст (2)_"/>
    <w:basedOn w:val="DefaultParagraphFont"/>
    <w:link w:val="20"/>
    <w:uiPriority w:val="99"/>
    <w:locked/>
    <w:rsid w:val="00F25818"/>
    <w:rPr>
      <w:rFonts w:ascii="Arial" w:hAnsi="Arial" w:cs="Arial"/>
      <w:i/>
      <w:iCs/>
      <w:sz w:val="11"/>
      <w:szCs w:val="11"/>
      <w:u w:val="none"/>
      <w:lang w:val="en-US" w:eastAsia="en-US"/>
    </w:rPr>
  </w:style>
  <w:style w:type="character" w:customStyle="1" w:styleId="a">
    <w:name w:val="Основной текст_"/>
    <w:basedOn w:val="DefaultParagraphFont"/>
    <w:link w:val="1"/>
    <w:uiPriority w:val="99"/>
    <w:locked/>
    <w:rsid w:val="00F25818"/>
    <w:rPr>
      <w:rFonts w:ascii="Times New Roman" w:hAnsi="Times New Roman" w:cs="Times New Roman"/>
      <w:sz w:val="26"/>
      <w:szCs w:val="26"/>
      <w:u w:val="none"/>
    </w:rPr>
  </w:style>
  <w:style w:type="character" w:customStyle="1" w:styleId="10">
    <w:name w:val="Заголовок №1_"/>
    <w:basedOn w:val="DefaultParagraphFont"/>
    <w:link w:val="11"/>
    <w:uiPriority w:val="99"/>
    <w:locked/>
    <w:rsid w:val="00F25818"/>
    <w:rPr>
      <w:rFonts w:ascii="Times New Roman" w:hAnsi="Times New Roman" w:cs="Times New Roman"/>
      <w:b/>
      <w:bCs/>
      <w:sz w:val="32"/>
      <w:szCs w:val="32"/>
      <w:u w:val="none"/>
    </w:rPr>
  </w:style>
  <w:style w:type="character" w:customStyle="1" w:styleId="21">
    <w:name w:val="Заголовок №2_"/>
    <w:basedOn w:val="DefaultParagraphFont"/>
    <w:link w:val="22"/>
    <w:uiPriority w:val="99"/>
    <w:locked/>
    <w:rsid w:val="00F25818"/>
    <w:rPr>
      <w:rFonts w:ascii="Times New Roman" w:hAnsi="Times New Roman" w:cs="Times New Roman"/>
      <w:b/>
      <w:bCs/>
      <w:sz w:val="28"/>
      <w:szCs w:val="28"/>
      <w:u w:val="none"/>
    </w:rPr>
  </w:style>
  <w:style w:type="paragraph" w:customStyle="1" w:styleId="20">
    <w:name w:val="Основной текст (2)"/>
    <w:basedOn w:val="Normal"/>
    <w:link w:val="2"/>
    <w:uiPriority w:val="99"/>
    <w:rsid w:val="00F25818"/>
    <w:pPr>
      <w:shd w:val="clear" w:color="auto" w:fill="FFFFFF"/>
    </w:pPr>
    <w:rPr>
      <w:rFonts w:ascii="Arial" w:hAnsi="Arial" w:cs="Arial"/>
      <w:i/>
      <w:iCs/>
      <w:sz w:val="11"/>
      <w:szCs w:val="11"/>
      <w:lang w:val="en-US" w:eastAsia="en-US"/>
    </w:rPr>
  </w:style>
  <w:style w:type="paragraph" w:customStyle="1" w:styleId="1">
    <w:name w:val="Основной текст1"/>
    <w:basedOn w:val="Normal"/>
    <w:link w:val="a"/>
    <w:uiPriority w:val="99"/>
    <w:rsid w:val="00F25818"/>
    <w:pPr>
      <w:shd w:val="clear" w:color="auto" w:fill="FFFFFF"/>
      <w:spacing w:line="259" w:lineRule="auto"/>
    </w:pPr>
    <w:rPr>
      <w:rFonts w:ascii="Times New Roman" w:hAnsi="Times New Roman" w:cs="Times New Roman"/>
      <w:sz w:val="26"/>
      <w:szCs w:val="26"/>
    </w:rPr>
  </w:style>
  <w:style w:type="paragraph" w:customStyle="1" w:styleId="11">
    <w:name w:val="Заголовок №1"/>
    <w:basedOn w:val="Normal"/>
    <w:link w:val="10"/>
    <w:uiPriority w:val="99"/>
    <w:rsid w:val="00F25818"/>
    <w:pPr>
      <w:shd w:val="clear" w:color="auto" w:fill="FFFFFF"/>
      <w:spacing w:before="390" w:after="540" w:line="214" w:lineRule="auto"/>
      <w:jc w:val="center"/>
      <w:outlineLvl w:val="0"/>
    </w:pPr>
    <w:rPr>
      <w:rFonts w:ascii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Normal"/>
    <w:link w:val="21"/>
    <w:uiPriority w:val="99"/>
    <w:rsid w:val="00F25818"/>
    <w:pPr>
      <w:shd w:val="clear" w:color="auto" w:fill="FFFFFF"/>
      <w:spacing w:after="140"/>
      <w:jc w:val="center"/>
      <w:outlineLvl w:val="1"/>
    </w:pPr>
    <w:rPr>
      <w:rFonts w:ascii="Times New Roman" w:hAnsi="Times New Roman" w:cs="Times New Roman"/>
      <w:b/>
      <w:bCs/>
      <w:sz w:val="28"/>
      <w:szCs w:val="28"/>
    </w:rPr>
  </w:style>
  <w:style w:type="paragraph" w:styleId="Header">
    <w:name w:val="header"/>
    <w:basedOn w:val="Normal"/>
    <w:link w:val="HeaderChar"/>
    <w:uiPriority w:val="99"/>
    <w:rsid w:val="00C271D7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271D7"/>
    <w:rPr>
      <w:rFonts w:cs="Times New Roman"/>
      <w:color w:val="000000"/>
    </w:rPr>
  </w:style>
  <w:style w:type="paragraph" w:styleId="Footer">
    <w:name w:val="footer"/>
    <w:basedOn w:val="Normal"/>
    <w:link w:val="FooterChar"/>
    <w:uiPriority w:val="99"/>
    <w:rsid w:val="00C271D7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271D7"/>
    <w:rPr>
      <w:rFonts w:cs="Times New Roman"/>
      <w:color w:val="000000"/>
    </w:rPr>
  </w:style>
  <w:style w:type="paragraph" w:styleId="BodyTextIndent3">
    <w:name w:val="Body Text Indent 3"/>
    <w:basedOn w:val="Normal"/>
    <w:link w:val="BodyTextIndent3Char1"/>
    <w:uiPriority w:val="99"/>
    <w:rsid w:val="00671B62"/>
    <w:pPr>
      <w:widowControl/>
      <w:tabs>
        <w:tab w:val="left" w:pos="4820"/>
        <w:tab w:val="left" w:pos="8080"/>
      </w:tabs>
      <w:ind w:left="-284"/>
      <w:jc w:val="both"/>
    </w:pPr>
    <w:rPr>
      <w:rFonts w:cs="Times New Roman"/>
      <w:color w:val="auto"/>
      <w:sz w:val="32"/>
      <w:szCs w:val="20"/>
      <w:lang w:val="en-US"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5C192B"/>
    <w:rPr>
      <w:rFonts w:cs="Times New Roman"/>
      <w:color w:val="000000"/>
      <w:sz w:val="16"/>
      <w:szCs w:val="16"/>
      <w:lang w:val="uk-UA" w:eastAsia="uk-UA"/>
    </w:rPr>
  </w:style>
  <w:style w:type="character" w:customStyle="1" w:styleId="BodyTextIndent3Char1">
    <w:name w:val="Body Text Indent 3 Char1"/>
    <w:link w:val="BodyTextIndent3"/>
    <w:uiPriority w:val="99"/>
    <w:locked/>
    <w:rsid w:val="00671B62"/>
    <w:rPr>
      <w:sz w:val="32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999</Words>
  <Characters>5699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Жирук Л.П.</cp:lastModifiedBy>
  <cp:revision>2</cp:revision>
  <dcterms:created xsi:type="dcterms:W3CDTF">2020-03-06T10:13:00Z</dcterms:created>
  <dcterms:modified xsi:type="dcterms:W3CDTF">2020-03-06T10:13:00Z</dcterms:modified>
</cp:coreProperties>
</file>